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CA52D" w14:textId="77777777" w:rsidR="004449D4" w:rsidRDefault="004449D4" w:rsidP="00862C6E">
      <w:pPr>
        <w:spacing w:line="312" w:lineRule="auto"/>
        <w:rPr>
          <w:rFonts w:ascii="Arial" w:hAnsi="Arial" w:cs="Arial"/>
          <w:b/>
          <w:color w:val="346271"/>
          <w:spacing w:val="10"/>
          <w:sz w:val="16"/>
          <w:szCs w:val="16"/>
        </w:rPr>
      </w:pPr>
    </w:p>
    <w:p w14:paraId="141280BF" w14:textId="4AF5D79E" w:rsidR="00862C6E" w:rsidRPr="005051CE" w:rsidRDefault="00D0172F" w:rsidP="00862C6E">
      <w:pPr>
        <w:spacing w:line="312" w:lineRule="auto"/>
        <w:rPr>
          <w:rFonts w:cstheme="minorHAnsi"/>
          <w:spacing w:val="10"/>
          <w:sz w:val="16"/>
          <w:szCs w:val="16"/>
        </w:rPr>
      </w:pPr>
      <w:r w:rsidRPr="00D0172F">
        <w:drawing>
          <wp:inline distT="0" distB="0" distL="0" distR="0" wp14:anchorId="2065FA81" wp14:editId="29AB9552">
            <wp:extent cx="5036185" cy="7458710"/>
            <wp:effectExtent l="0" t="0" r="0" b="0"/>
            <wp:docPr id="183613953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745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27FC1" w14:textId="77777777" w:rsidR="0059455F" w:rsidRPr="005051CE" w:rsidRDefault="0059455F" w:rsidP="0059455F">
      <w:pPr>
        <w:jc w:val="both"/>
        <w:rPr>
          <w:rFonts w:cstheme="minorHAnsi"/>
        </w:rPr>
      </w:pPr>
    </w:p>
    <w:p w14:paraId="53D4617A" w14:textId="77777777" w:rsidR="007911CF" w:rsidRPr="005051CE" w:rsidRDefault="007911CF" w:rsidP="00057A78">
      <w:pPr>
        <w:spacing w:line="312" w:lineRule="auto"/>
        <w:ind w:left="-1276" w:firstLine="1276"/>
        <w:rPr>
          <w:rFonts w:cstheme="minorHAnsi"/>
          <w:spacing w:val="10"/>
          <w:sz w:val="16"/>
          <w:szCs w:val="16"/>
        </w:rPr>
      </w:pPr>
    </w:p>
    <w:p w14:paraId="15AC6BD3" w14:textId="164A7824" w:rsidR="007911CF" w:rsidRPr="005051CE" w:rsidRDefault="007911CF" w:rsidP="00862C6E">
      <w:pPr>
        <w:spacing w:line="312" w:lineRule="auto"/>
        <w:rPr>
          <w:rFonts w:cstheme="minorHAnsi"/>
          <w:spacing w:val="10"/>
          <w:sz w:val="16"/>
          <w:szCs w:val="16"/>
        </w:rPr>
      </w:pPr>
    </w:p>
    <w:p w14:paraId="499D46EA" w14:textId="77777777" w:rsidR="001C0FB3" w:rsidRPr="005051CE" w:rsidRDefault="001C0FB3" w:rsidP="001C0FB3">
      <w:pPr>
        <w:pStyle w:val="Noga"/>
        <w:jc w:val="both"/>
        <w:rPr>
          <w:rFonts w:cstheme="minorHAnsi"/>
          <w:sz w:val="18"/>
          <w:szCs w:val="18"/>
        </w:rPr>
      </w:pPr>
    </w:p>
    <w:p w14:paraId="3AB7D74C" w14:textId="77777777" w:rsidR="001C0FB3" w:rsidRPr="005051CE" w:rsidRDefault="001C0FB3" w:rsidP="001C0FB3">
      <w:pPr>
        <w:pStyle w:val="Noga"/>
        <w:jc w:val="both"/>
        <w:rPr>
          <w:rFonts w:cstheme="minorHAnsi"/>
          <w:sz w:val="18"/>
          <w:szCs w:val="18"/>
        </w:rPr>
      </w:pPr>
    </w:p>
    <w:p w14:paraId="4ABC320D" w14:textId="77777777" w:rsidR="001C0FB3" w:rsidRPr="005051CE" w:rsidRDefault="001C0FB3" w:rsidP="001C0FB3">
      <w:pPr>
        <w:pStyle w:val="Noga"/>
        <w:jc w:val="both"/>
        <w:rPr>
          <w:rFonts w:cstheme="minorHAnsi"/>
          <w:sz w:val="18"/>
          <w:szCs w:val="18"/>
        </w:rPr>
      </w:pPr>
    </w:p>
    <w:p w14:paraId="0DBFCC44" w14:textId="77777777" w:rsidR="001C0FB3" w:rsidRPr="005051CE" w:rsidRDefault="001C0FB3" w:rsidP="001C0FB3">
      <w:pPr>
        <w:pStyle w:val="Noga"/>
        <w:jc w:val="both"/>
        <w:rPr>
          <w:rFonts w:cstheme="minorHAnsi"/>
          <w:sz w:val="18"/>
          <w:szCs w:val="18"/>
        </w:rPr>
      </w:pPr>
    </w:p>
    <w:p w14:paraId="70A67F6F" w14:textId="77777777" w:rsidR="001C0FB3" w:rsidRPr="005051CE" w:rsidRDefault="001C0FB3" w:rsidP="001C0FB3">
      <w:pPr>
        <w:pStyle w:val="Noga"/>
        <w:jc w:val="both"/>
        <w:rPr>
          <w:rFonts w:cstheme="minorHAnsi"/>
          <w:sz w:val="18"/>
          <w:szCs w:val="18"/>
        </w:rPr>
      </w:pPr>
    </w:p>
    <w:p w14:paraId="77993E60" w14:textId="77777777" w:rsidR="001C0FB3" w:rsidRPr="005051CE" w:rsidRDefault="001C0FB3" w:rsidP="001C0FB3">
      <w:pPr>
        <w:pStyle w:val="Noga"/>
        <w:jc w:val="both"/>
        <w:rPr>
          <w:rFonts w:cstheme="minorHAnsi"/>
          <w:sz w:val="18"/>
          <w:szCs w:val="18"/>
        </w:rPr>
      </w:pPr>
    </w:p>
    <w:p w14:paraId="522E062E" w14:textId="77777777" w:rsidR="001C0FB3" w:rsidRPr="005051CE" w:rsidRDefault="001C0FB3" w:rsidP="001C0FB3">
      <w:pPr>
        <w:pStyle w:val="Noga"/>
        <w:jc w:val="both"/>
        <w:rPr>
          <w:rFonts w:cstheme="minorHAnsi"/>
          <w:sz w:val="18"/>
          <w:szCs w:val="18"/>
        </w:rPr>
      </w:pPr>
    </w:p>
    <w:p w14:paraId="5D240DE5" w14:textId="77777777" w:rsidR="001C0FB3" w:rsidRPr="005051CE" w:rsidRDefault="001C0FB3" w:rsidP="001C0FB3">
      <w:pPr>
        <w:pStyle w:val="Noga"/>
        <w:jc w:val="both"/>
        <w:rPr>
          <w:rFonts w:cstheme="minorHAnsi"/>
          <w:sz w:val="18"/>
          <w:szCs w:val="18"/>
        </w:rPr>
      </w:pPr>
    </w:p>
    <w:p w14:paraId="357F7097" w14:textId="3A3A39E9" w:rsidR="007911CF" w:rsidRPr="005051CE" w:rsidRDefault="007911CF" w:rsidP="00862C6E">
      <w:pPr>
        <w:spacing w:line="312" w:lineRule="auto"/>
        <w:rPr>
          <w:rFonts w:cstheme="minorHAnsi"/>
          <w:spacing w:val="10"/>
          <w:sz w:val="16"/>
          <w:szCs w:val="16"/>
        </w:rPr>
      </w:pPr>
    </w:p>
    <w:p w14:paraId="750F11AA" w14:textId="77777777" w:rsidR="007911CF" w:rsidRPr="005051CE" w:rsidRDefault="007911CF" w:rsidP="00862C6E">
      <w:pPr>
        <w:spacing w:line="312" w:lineRule="auto"/>
        <w:rPr>
          <w:rFonts w:cstheme="minorHAnsi"/>
          <w:spacing w:val="10"/>
          <w:sz w:val="16"/>
          <w:szCs w:val="16"/>
        </w:rPr>
      </w:pPr>
    </w:p>
    <w:p w14:paraId="5E25AB87" w14:textId="77777777" w:rsidR="007911CF" w:rsidRPr="005051CE" w:rsidRDefault="007911CF" w:rsidP="00862C6E">
      <w:pPr>
        <w:spacing w:line="312" w:lineRule="auto"/>
        <w:rPr>
          <w:rFonts w:cstheme="minorHAnsi"/>
          <w:spacing w:val="10"/>
          <w:sz w:val="16"/>
          <w:szCs w:val="16"/>
        </w:rPr>
      </w:pPr>
    </w:p>
    <w:p w14:paraId="66325526" w14:textId="77777777" w:rsidR="007911CF" w:rsidRPr="005051CE" w:rsidRDefault="007911CF" w:rsidP="00862C6E">
      <w:pPr>
        <w:spacing w:line="312" w:lineRule="auto"/>
        <w:rPr>
          <w:rFonts w:cstheme="minorHAnsi"/>
          <w:spacing w:val="10"/>
          <w:sz w:val="16"/>
          <w:szCs w:val="16"/>
        </w:rPr>
      </w:pPr>
    </w:p>
    <w:p w14:paraId="33F97D5B" w14:textId="77777777" w:rsidR="007911CF" w:rsidRPr="005051CE" w:rsidRDefault="007911CF" w:rsidP="00862C6E">
      <w:pPr>
        <w:spacing w:line="312" w:lineRule="auto"/>
        <w:rPr>
          <w:rFonts w:cstheme="minorHAnsi"/>
          <w:spacing w:val="10"/>
          <w:sz w:val="16"/>
          <w:szCs w:val="16"/>
        </w:rPr>
      </w:pPr>
    </w:p>
    <w:p w14:paraId="054ACAC7" w14:textId="77777777" w:rsidR="007911CF" w:rsidRPr="005051CE" w:rsidRDefault="007911CF" w:rsidP="00862C6E">
      <w:pPr>
        <w:spacing w:line="312" w:lineRule="auto"/>
        <w:rPr>
          <w:rFonts w:cstheme="minorHAnsi"/>
          <w:spacing w:val="10"/>
          <w:sz w:val="16"/>
          <w:szCs w:val="16"/>
        </w:rPr>
      </w:pPr>
    </w:p>
    <w:sectPr w:rsidR="007911CF" w:rsidRPr="005051CE" w:rsidSect="00643A20">
      <w:headerReference w:type="default" r:id="rId8"/>
      <w:footerReference w:type="default" r:id="rId9"/>
      <w:pgSz w:w="11900" w:h="16840"/>
      <w:pgMar w:top="1304" w:right="1304" w:bottom="2041" w:left="266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77D80" w14:textId="77777777" w:rsidR="00B06475" w:rsidRDefault="00B06475" w:rsidP="00862C6E">
      <w:r>
        <w:separator/>
      </w:r>
    </w:p>
  </w:endnote>
  <w:endnote w:type="continuationSeparator" w:id="0">
    <w:p w14:paraId="68D7AB1F" w14:textId="77777777" w:rsidR="00B06475" w:rsidRDefault="00B06475" w:rsidP="0086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bertus MT 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F758" w14:textId="188C2346" w:rsidR="00FB116C" w:rsidRPr="007129D9" w:rsidRDefault="009B2B31" w:rsidP="000A4F04">
    <w:pPr>
      <w:pStyle w:val="Noga"/>
      <w:rPr>
        <w:rFonts w:ascii="Georgia" w:hAnsi="Georgia"/>
        <w:sz w:val="18"/>
        <w:szCs w:val="18"/>
      </w:rPr>
    </w:pPr>
    <w:r>
      <w:rPr>
        <w:noProof/>
      </w:rPr>
      <w:drawing>
        <wp:inline distT="0" distB="0" distL="0" distR="0" wp14:anchorId="0B1901C7" wp14:editId="76108DFA">
          <wp:extent cx="1609344" cy="813816"/>
          <wp:effectExtent l="0" t="0" r="0" b="5715"/>
          <wp:docPr id="163170336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703361" name="Slika 16317033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344" cy="813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A4F04">
      <w:rPr>
        <w:noProof/>
      </w:rPr>
      <w:t xml:space="preserve">                    </w:t>
    </w:r>
    <w:r>
      <w:rPr>
        <w:rFonts w:ascii="Georgia" w:hAnsi="Georgia"/>
        <w:noProof/>
        <w:sz w:val="18"/>
        <w:szCs w:val="18"/>
      </w:rPr>
      <w:drawing>
        <wp:inline distT="0" distB="0" distL="0" distR="0" wp14:anchorId="5331F398" wp14:editId="2FBEC246">
          <wp:extent cx="2245360" cy="390525"/>
          <wp:effectExtent l="0" t="0" r="2540" b="9525"/>
          <wp:docPr id="1684380789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4380789" name="Slika 16843807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360" cy="390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B4DEE3" w14:textId="77777777" w:rsidR="00FB116C" w:rsidRDefault="00FB116C">
    <w:pPr>
      <w:pStyle w:val="Noga"/>
    </w:pPr>
  </w:p>
  <w:p w14:paraId="62D75DF0" w14:textId="77777777" w:rsidR="00862C6E" w:rsidRDefault="00862C6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3DEEE" w14:textId="77777777" w:rsidR="00B06475" w:rsidRDefault="00B06475" w:rsidP="00862C6E">
      <w:r>
        <w:separator/>
      </w:r>
    </w:p>
  </w:footnote>
  <w:footnote w:type="continuationSeparator" w:id="0">
    <w:p w14:paraId="0D7C2C98" w14:textId="77777777" w:rsidR="00B06475" w:rsidRDefault="00B06475" w:rsidP="00862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955CE" w14:textId="1B6D8451" w:rsidR="001C0FB3" w:rsidRPr="000A4F04" w:rsidRDefault="009B2B31" w:rsidP="00527677">
    <w:pPr>
      <w:pStyle w:val="Glava"/>
      <w:jc w:val="both"/>
    </w:pPr>
    <w:r>
      <w:t xml:space="preserve">                      </w:t>
    </w:r>
    <w:r>
      <w:rPr>
        <w:noProof/>
      </w:rPr>
      <w:drawing>
        <wp:inline distT="0" distB="0" distL="0" distR="0" wp14:anchorId="4C69EA70" wp14:editId="3EB5915C">
          <wp:extent cx="2714625" cy="866775"/>
          <wp:effectExtent l="0" t="0" r="9525" b="9525"/>
          <wp:docPr id="14935295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52959" name="Slika 1493529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5005" cy="866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0907"/>
    <w:multiLevelType w:val="hybridMultilevel"/>
    <w:tmpl w:val="F5BEFB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1569B"/>
    <w:multiLevelType w:val="multilevel"/>
    <w:tmpl w:val="7E22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11657E"/>
    <w:multiLevelType w:val="hybridMultilevel"/>
    <w:tmpl w:val="BB1A5BC2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951C84"/>
    <w:multiLevelType w:val="hybridMultilevel"/>
    <w:tmpl w:val="69B6EA7E"/>
    <w:lvl w:ilvl="0" w:tplc="5B44AE1E">
      <w:numFmt w:val="bullet"/>
      <w:lvlText w:val="•"/>
      <w:lvlJc w:val="left"/>
      <w:pPr>
        <w:ind w:left="2160" w:hanging="720"/>
      </w:pPr>
      <w:rPr>
        <w:rFonts w:ascii="Calibri" w:eastAsiaTheme="minorHAnsi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2176188"/>
    <w:multiLevelType w:val="hybridMultilevel"/>
    <w:tmpl w:val="61C67C5E"/>
    <w:lvl w:ilvl="0" w:tplc="5B44AE1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D42E4"/>
    <w:multiLevelType w:val="hybridMultilevel"/>
    <w:tmpl w:val="20B66BEC"/>
    <w:lvl w:ilvl="0" w:tplc="020E0E9E">
      <w:numFmt w:val="bullet"/>
      <w:lvlText w:val="-"/>
      <w:lvlJc w:val="left"/>
      <w:pPr>
        <w:ind w:left="720" w:hanging="360"/>
      </w:pPr>
      <w:rPr>
        <w:rFonts w:ascii="Albertus MT Lt" w:eastAsiaTheme="minorHAnsi" w:hAnsi="Albertus MT Lt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065C01"/>
    <w:multiLevelType w:val="hybridMultilevel"/>
    <w:tmpl w:val="A2F882F6"/>
    <w:lvl w:ilvl="0" w:tplc="E8D6079E">
      <w:start w:val="302"/>
      <w:numFmt w:val="bullet"/>
      <w:lvlText w:val="-"/>
      <w:lvlJc w:val="left"/>
      <w:pPr>
        <w:ind w:left="720" w:hanging="360"/>
      </w:pPr>
      <w:rPr>
        <w:rFonts w:ascii="Albertus MT Lt" w:eastAsiaTheme="minorHAnsi" w:hAnsi="Albertus MT Lt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933BB"/>
    <w:multiLevelType w:val="hybridMultilevel"/>
    <w:tmpl w:val="7BA624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479275">
    <w:abstractNumId w:val="5"/>
  </w:num>
  <w:num w:numId="2" w16cid:durableId="149298073">
    <w:abstractNumId w:val="6"/>
  </w:num>
  <w:num w:numId="3" w16cid:durableId="534777366">
    <w:abstractNumId w:val="1"/>
  </w:num>
  <w:num w:numId="4" w16cid:durableId="1500729273">
    <w:abstractNumId w:val="7"/>
  </w:num>
  <w:num w:numId="5" w16cid:durableId="206374311">
    <w:abstractNumId w:val="2"/>
  </w:num>
  <w:num w:numId="6" w16cid:durableId="1472862269">
    <w:abstractNumId w:val="0"/>
  </w:num>
  <w:num w:numId="7" w16cid:durableId="1399403113">
    <w:abstractNumId w:val="4"/>
  </w:num>
  <w:num w:numId="8" w16cid:durableId="36513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16C"/>
    <w:rsid w:val="00057A78"/>
    <w:rsid w:val="000917A1"/>
    <w:rsid w:val="000A4F04"/>
    <w:rsid w:val="000C53D9"/>
    <w:rsid w:val="000C6849"/>
    <w:rsid w:val="00180EBC"/>
    <w:rsid w:val="001A5D54"/>
    <w:rsid w:val="001C0FB3"/>
    <w:rsid w:val="00233C50"/>
    <w:rsid w:val="00265A68"/>
    <w:rsid w:val="002925DD"/>
    <w:rsid w:val="002A2834"/>
    <w:rsid w:val="002B2788"/>
    <w:rsid w:val="003B68EA"/>
    <w:rsid w:val="003C24DC"/>
    <w:rsid w:val="00433F27"/>
    <w:rsid w:val="004449D4"/>
    <w:rsid w:val="004626FA"/>
    <w:rsid w:val="00463B90"/>
    <w:rsid w:val="005051CE"/>
    <w:rsid w:val="00527677"/>
    <w:rsid w:val="0058571B"/>
    <w:rsid w:val="0059455F"/>
    <w:rsid w:val="005B0ECD"/>
    <w:rsid w:val="00643A20"/>
    <w:rsid w:val="0066177E"/>
    <w:rsid w:val="00673882"/>
    <w:rsid w:val="00674762"/>
    <w:rsid w:val="00747A0E"/>
    <w:rsid w:val="007911CF"/>
    <w:rsid w:val="007C1948"/>
    <w:rsid w:val="007D0D54"/>
    <w:rsid w:val="00825A02"/>
    <w:rsid w:val="00862C6E"/>
    <w:rsid w:val="00894C94"/>
    <w:rsid w:val="009251F5"/>
    <w:rsid w:val="00950B02"/>
    <w:rsid w:val="009728C8"/>
    <w:rsid w:val="009803C4"/>
    <w:rsid w:val="00994E12"/>
    <w:rsid w:val="009B2B31"/>
    <w:rsid w:val="009E1D2E"/>
    <w:rsid w:val="00A17B8A"/>
    <w:rsid w:val="00AB4377"/>
    <w:rsid w:val="00AF3779"/>
    <w:rsid w:val="00B06475"/>
    <w:rsid w:val="00B24600"/>
    <w:rsid w:val="00B664EC"/>
    <w:rsid w:val="00B70301"/>
    <w:rsid w:val="00BD6884"/>
    <w:rsid w:val="00BD748E"/>
    <w:rsid w:val="00C462FE"/>
    <w:rsid w:val="00D0172F"/>
    <w:rsid w:val="00DC3B38"/>
    <w:rsid w:val="00DE61E0"/>
    <w:rsid w:val="00E27557"/>
    <w:rsid w:val="00E946DD"/>
    <w:rsid w:val="00ED14C4"/>
    <w:rsid w:val="00F0571A"/>
    <w:rsid w:val="00F60A8B"/>
    <w:rsid w:val="00F741C7"/>
    <w:rsid w:val="00F76BB2"/>
    <w:rsid w:val="00FB116C"/>
    <w:rsid w:val="00FB788C"/>
    <w:rsid w:val="00FC5523"/>
    <w:rsid w:val="00FF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6D752"/>
  <w15:chartTrackingRefBased/>
  <w15:docId w15:val="{C5489B9C-0560-4656-821A-048F254E4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62C6E"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2C6E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862C6E"/>
  </w:style>
  <w:style w:type="paragraph" w:styleId="Noga">
    <w:name w:val="footer"/>
    <w:basedOn w:val="Navaden"/>
    <w:link w:val="NogaZnak"/>
    <w:uiPriority w:val="99"/>
    <w:unhideWhenUsed/>
    <w:rsid w:val="00862C6E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862C6E"/>
  </w:style>
  <w:style w:type="paragraph" w:styleId="Odstavekseznama">
    <w:name w:val="List Paragraph"/>
    <w:basedOn w:val="Navaden"/>
    <w:uiPriority w:val="34"/>
    <w:qFormat/>
    <w:rsid w:val="000C6849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iperpovezava">
    <w:name w:val="Hyperlink"/>
    <w:basedOn w:val="Privzetapisavaodstavka"/>
    <w:uiPriority w:val="99"/>
    <w:unhideWhenUsed/>
    <w:rsid w:val="000C6849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73882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B246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02%20JR%20SPOT%20IZVAJANJE\10%20CGP%20IN%20PROMOCIJA\00%20CGP%20priro&#269;nik%20final_21.02.2018\00_SPOT_splosen_RS_EU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00_SPOT_splosen_RS_EU_template.dotx</Template>
  <TotalTime>1</TotalTime>
  <Pages>2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</dc:creator>
  <cp:keywords/>
  <dc:description/>
  <cp:lastModifiedBy>Sasha Pahor Dornik</cp:lastModifiedBy>
  <cp:revision>2</cp:revision>
  <cp:lastPrinted>2024-01-09T07:01:00Z</cp:lastPrinted>
  <dcterms:created xsi:type="dcterms:W3CDTF">2026-09-03T11:21:00Z</dcterms:created>
  <dcterms:modified xsi:type="dcterms:W3CDTF">2026-09-03T11:21:00Z</dcterms:modified>
</cp:coreProperties>
</file>